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524C3" w14:textId="77777777" w:rsidR="007C29B4" w:rsidRDefault="007C29B4" w:rsidP="00124F67">
      <w:pPr>
        <w:spacing w:after="0" w:line="240" w:lineRule="auto"/>
        <w:contextualSpacing/>
        <w:rPr>
          <w:rFonts w:ascii="Avenir" w:hAnsi="Avenir"/>
        </w:rPr>
      </w:pPr>
    </w:p>
    <w:p w14:paraId="68901AC3" w14:textId="77777777" w:rsidR="00124F67" w:rsidRDefault="00124F67" w:rsidP="00124F67">
      <w:pPr>
        <w:spacing w:after="0" w:line="240" w:lineRule="auto"/>
        <w:contextualSpacing/>
        <w:rPr>
          <w:rFonts w:ascii="Avenir" w:hAnsi="Avenir"/>
        </w:rPr>
      </w:pPr>
    </w:p>
    <w:p w14:paraId="7B5FA771" w14:textId="77777777" w:rsidR="00124F67" w:rsidRDefault="00124F67" w:rsidP="00124F67">
      <w:pPr>
        <w:spacing w:after="0" w:line="240" w:lineRule="auto"/>
        <w:contextualSpacing/>
        <w:rPr>
          <w:rFonts w:ascii="Avenir" w:hAnsi="Avenir"/>
        </w:rPr>
      </w:pPr>
    </w:p>
    <w:p w14:paraId="1FA79CE1" w14:textId="77777777" w:rsidR="005B3AE6" w:rsidRDefault="005B3AE6" w:rsidP="00124F67">
      <w:pPr>
        <w:spacing w:after="0" w:line="240" w:lineRule="auto"/>
        <w:contextualSpacing/>
        <w:jc w:val="center"/>
        <w:rPr>
          <w:rFonts w:cstheme="minorHAnsi"/>
          <w:b/>
          <w:sz w:val="28"/>
          <w:szCs w:val="32"/>
        </w:rPr>
      </w:pPr>
    </w:p>
    <w:p w14:paraId="7C3A1CE8" w14:textId="77777777" w:rsidR="00124F67" w:rsidRPr="008E62DA" w:rsidRDefault="00124F67" w:rsidP="00124F67">
      <w:pPr>
        <w:spacing w:after="0" w:line="240" w:lineRule="auto"/>
        <w:contextualSpacing/>
        <w:jc w:val="center"/>
        <w:rPr>
          <w:rFonts w:cstheme="minorHAnsi"/>
          <w:b/>
          <w:sz w:val="32"/>
          <w:szCs w:val="32"/>
        </w:rPr>
      </w:pPr>
      <w:r w:rsidRPr="008E62DA">
        <w:rPr>
          <w:rFonts w:cstheme="minorHAnsi"/>
          <w:b/>
          <w:sz w:val="32"/>
          <w:szCs w:val="32"/>
        </w:rPr>
        <w:t>CIVILIAN EMPLOYEE REQUEST FOR OUTSIDE EMPLOYMENT</w:t>
      </w:r>
    </w:p>
    <w:p w14:paraId="5C73E0D2" w14:textId="77777777" w:rsidR="00124F67" w:rsidRPr="005B3AE6" w:rsidRDefault="00124F67" w:rsidP="00124F67">
      <w:pPr>
        <w:spacing w:after="0" w:line="240" w:lineRule="auto"/>
        <w:contextualSpacing/>
        <w:jc w:val="center"/>
        <w:rPr>
          <w:rFonts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9"/>
        <w:gridCol w:w="2257"/>
        <w:gridCol w:w="2499"/>
        <w:gridCol w:w="2479"/>
      </w:tblGrid>
      <w:tr w:rsidR="00124F67" w:rsidRPr="005B3AE6" w14:paraId="567536D3" w14:textId="77777777" w:rsidTr="00DC2210">
        <w:trPr>
          <w:trHeight w:val="352"/>
        </w:trPr>
        <w:tc>
          <w:tcPr>
            <w:tcW w:w="10724" w:type="dxa"/>
            <w:gridSpan w:val="4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  <w:shd w:val="clear" w:color="auto" w:fill="D9D9D9"/>
            <w:vAlign w:val="center"/>
          </w:tcPr>
          <w:p w14:paraId="6484D1E5" w14:textId="77777777" w:rsidR="00124F67" w:rsidRPr="005B3AE6" w:rsidRDefault="00124F67" w:rsidP="00430CEF">
            <w:pPr>
              <w:spacing w:after="0" w:line="240" w:lineRule="auto"/>
              <w:contextualSpacing/>
              <w:jc w:val="center"/>
              <w:rPr>
                <w:rFonts w:cstheme="minorHAnsi"/>
                <w:b/>
              </w:rPr>
            </w:pPr>
            <w:r w:rsidRPr="005B3AE6">
              <w:rPr>
                <w:rFonts w:cstheme="minorHAnsi"/>
                <w:b/>
              </w:rPr>
              <w:t>To be completed by Requesting Employee</w:t>
            </w:r>
          </w:p>
        </w:tc>
      </w:tr>
      <w:tr w:rsidR="00124F67" w:rsidRPr="005B3AE6" w14:paraId="7F067F1B" w14:textId="77777777" w:rsidTr="00DC2210">
        <w:trPr>
          <w:trHeight w:val="529"/>
        </w:trPr>
        <w:tc>
          <w:tcPr>
            <w:tcW w:w="3489" w:type="dxa"/>
            <w:tcBorders>
              <w:top w:val="single" w:sz="4" w:space="0" w:color="auto"/>
              <w:left w:val="thinThickSmallGap" w:sz="18" w:space="0" w:color="auto"/>
              <w:bottom w:val="nil"/>
              <w:right w:val="nil"/>
            </w:tcBorders>
            <w:vAlign w:val="center"/>
          </w:tcPr>
          <w:p w14:paraId="69C5276C" w14:textId="77777777" w:rsidR="00124F67" w:rsidRPr="005B3AE6" w:rsidRDefault="00124F67" w:rsidP="00430CEF">
            <w:pPr>
              <w:spacing w:after="0" w:line="240" w:lineRule="auto"/>
              <w:contextualSpacing/>
              <w:rPr>
                <w:rFonts w:cstheme="minorHAnsi"/>
                <w:b/>
              </w:rPr>
            </w:pPr>
            <w:r w:rsidRPr="005B3AE6">
              <w:rPr>
                <w:rFonts w:cstheme="minorHAnsi"/>
                <w:b/>
              </w:rPr>
              <w:t>Employee Name: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865438" w14:textId="77777777" w:rsidR="00124F67" w:rsidRPr="005B3AE6" w:rsidRDefault="00124F67" w:rsidP="00430CEF">
            <w:pPr>
              <w:spacing w:after="0" w:line="240" w:lineRule="auto"/>
              <w:contextualSpacing/>
              <w:jc w:val="both"/>
              <w:rPr>
                <w:rFonts w:cstheme="minorHAnsi"/>
              </w:rPr>
            </w:pPr>
            <w:r w:rsidRPr="005B3AE6">
              <w:rPr>
                <w:rFonts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B3AE6">
              <w:rPr>
                <w:rFonts w:cstheme="minorHAnsi"/>
              </w:rPr>
              <w:instrText xml:space="preserve"> FORMTEXT </w:instrText>
            </w:r>
            <w:r w:rsidRPr="005B3AE6">
              <w:rPr>
                <w:rFonts w:cstheme="minorHAnsi"/>
              </w:rPr>
            </w:r>
            <w:r w:rsidRPr="005B3AE6">
              <w:rPr>
                <w:rFonts w:cstheme="minorHAnsi"/>
              </w:rPr>
              <w:fldChar w:fldCharType="separate"/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fldChar w:fldCharType="end"/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9B717" w14:textId="77777777" w:rsidR="00124F67" w:rsidRPr="005B3AE6" w:rsidRDefault="00124F67" w:rsidP="00430CEF">
            <w:pPr>
              <w:spacing w:after="0" w:line="240" w:lineRule="auto"/>
              <w:contextualSpacing/>
              <w:jc w:val="both"/>
              <w:rPr>
                <w:rFonts w:cstheme="minorHAnsi"/>
                <w:b/>
              </w:rPr>
            </w:pPr>
            <w:r w:rsidRPr="005B3AE6">
              <w:rPr>
                <w:rFonts w:cstheme="minorHAnsi"/>
                <w:b/>
              </w:rPr>
              <w:t>Personnel Number: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nil"/>
              <w:right w:val="thickThinSmallGap" w:sz="18" w:space="0" w:color="auto"/>
            </w:tcBorders>
            <w:vAlign w:val="center"/>
          </w:tcPr>
          <w:p w14:paraId="3BD1E9E3" w14:textId="77777777" w:rsidR="00124F67" w:rsidRPr="005B3AE6" w:rsidRDefault="00124F67" w:rsidP="00430CEF">
            <w:pPr>
              <w:spacing w:after="0" w:line="240" w:lineRule="auto"/>
              <w:contextualSpacing/>
              <w:jc w:val="both"/>
              <w:rPr>
                <w:rFonts w:cstheme="minorHAnsi"/>
              </w:rPr>
            </w:pPr>
            <w:r w:rsidRPr="005B3AE6">
              <w:rPr>
                <w:rFonts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B3AE6">
              <w:rPr>
                <w:rFonts w:cstheme="minorHAnsi"/>
              </w:rPr>
              <w:instrText xml:space="preserve"> FORMTEXT </w:instrText>
            </w:r>
            <w:r w:rsidRPr="005B3AE6">
              <w:rPr>
                <w:rFonts w:cstheme="minorHAnsi"/>
              </w:rPr>
            </w:r>
            <w:r w:rsidRPr="005B3AE6">
              <w:rPr>
                <w:rFonts w:cstheme="minorHAnsi"/>
              </w:rPr>
              <w:fldChar w:fldCharType="separate"/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fldChar w:fldCharType="end"/>
            </w:r>
          </w:p>
        </w:tc>
      </w:tr>
      <w:tr w:rsidR="00124F67" w:rsidRPr="005B3AE6" w14:paraId="1080F083" w14:textId="77777777" w:rsidTr="00DC2210">
        <w:trPr>
          <w:trHeight w:val="529"/>
        </w:trPr>
        <w:tc>
          <w:tcPr>
            <w:tcW w:w="3489" w:type="dxa"/>
            <w:tcBorders>
              <w:top w:val="nil"/>
              <w:left w:val="thinThickSmallGap" w:sz="18" w:space="0" w:color="auto"/>
              <w:bottom w:val="nil"/>
              <w:right w:val="nil"/>
            </w:tcBorders>
            <w:vAlign w:val="center"/>
          </w:tcPr>
          <w:p w14:paraId="37472040" w14:textId="77777777" w:rsidR="00124F67" w:rsidRPr="005B3AE6" w:rsidRDefault="00124F67" w:rsidP="00430CEF">
            <w:pPr>
              <w:spacing w:after="0" w:line="240" w:lineRule="auto"/>
              <w:contextualSpacing/>
              <w:rPr>
                <w:rFonts w:cstheme="minorHAnsi"/>
                <w:b/>
              </w:rPr>
            </w:pPr>
            <w:r w:rsidRPr="005B3AE6">
              <w:rPr>
                <w:rFonts w:cstheme="minorHAnsi"/>
                <w:b/>
              </w:rPr>
              <w:t>Assigned SCDPS Division:</w:t>
            </w:r>
          </w:p>
        </w:tc>
        <w:tc>
          <w:tcPr>
            <w:tcW w:w="7235" w:type="dxa"/>
            <w:gridSpan w:val="3"/>
            <w:tcBorders>
              <w:top w:val="nil"/>
              <w:left w:val="nil"/>
              <w:bottom w:val="nil"/>
              <w:right w:val="thickThinSmallGap" w:sz="18" w:space="0" w:color="auto"/>
            </w:tcBorders>
            <w:vAlign w:val="center"/>
          </w:tcPr>
          <w:p w14:paraId="3EAD1164" w14:textId="77777777" w:rsidR="00124F67" w:rsidRPr="005B3AE6" w:rsidRDefault="00AF65C9" w:rsidP="00430CEF">
            <w:pPr>
              <w:spacing w:after="0" w:line="240" w:lineRule="auto"/>
              <w:contextualSpacing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20098949"/>
                <w:placeholder>
                  <w:docPart w:val="7179F592420C4E3C96CA0461164F03AE"/>
                </w:placeholder>
                <w:showingPlcHdr/>
                <w:comboBox>
                  <w:listItem w:value="Choose a division."/>
                  <w:listItem w:displayText="Bureau of Protective Services" w:value="Bureau of Protective Services"/>
                  <w:listItem w:displayText="Director's Office" w:value="Director's Office"/>
                  <w:listItem w:displayText="Division of Strategic Services &amp; Planning" w:value="Division of Strategic Services &amp; Planning"/>
                  <w:listItem w:displayText="General Counsel" w:value="General Counsel"/>
                  <w:listItem w:displayText="Highway Patrol" w:value="Highway Patrol"/>
                  <w:listItem w:displayText="Office of Financial Services" w:value="Office of Financial Services"/>
                  <w:listItem w:displayText="Office of Highway Safety &amp; Justice Programs" w:value="Office of Highway Safety &amp; Justice Programs"/>
                  <w:listItem w:displayText="Office of Human Resources" w:value="Office of Human Resources"/>
                  <w:listItem w:displayText="Office of Information Technology" w:value="Office of Information Technology"/>
                  <w:listItem w:displayText="Office of Professional Responsibility" w:value="Office of Professional Responsibility"/>
                  <w:listItem w:displayText="Office of Public Affairs" w:value="Office of Public Affairs"/>
                  <w:listItem w:displayText="Office of Support Services" w:value="Office of Support Services"/>
                  <w:listItem w:displayText="State Transport Police" w:value="State Transport Police"/>
                </w:comboBox>
              </w:sdtPr>
              <w:sdtEndPr/>
              <w:sdtContent>
                <w:r w:rsidR="00E87ACE" w:rsidRPr="005B3AE6">
                  <w:rPr>
                    <w:rStyle w:val="PlaceholderText"/>
                    <w:rFonts w:cstheme="minorHAnsi"/>
                  </w:rPr>
                  <w:t>Choose an item.</w:t>
                </w:r>
              </w:sdtContent>
            </w:sdt>
          </w:p>
        </w:tc>
      </w:tr>
      <w:tr w:rsidR="00124F67" w:rsidRPr="005B3AE6" w14:paraId="5E62E0F3" w14:textId="77777777" w:rsidTr="00DC2210">
        <w:trPr>
          <w:trHeight w:val="529"/>
        </w:trPr>
        <w:tc>
          <w:tcPr>
            <w:tcW w:w="3489" w:type="dxa"/>
            <w:tcBorders>
              <w:top w:val="nil"/>
              <w:left w:val="thinThickSmallGap" w:sz="18" w:space="0" w:color="auto"/>
              <w:bottom w:val="nil"/>
              <w:right w:val="nil"/>
            </w:tcBorders>
            <w:vAlign w:val="center"/>
          </w:tcPr>
          <w:p w14:paraId="3D979A7F" w14:textId="77777777" w:rsidR="00124F67" w:rsidRPr="005B3AE6" w:rsidRDefault="00124F67" w:rsidP="00430CEF">
            <w:pPr>
              <w:spacing w:after="0" w:line="240" w:lineRule="auto"/>
              <w:contextualSpacing/>
              <w:rPr>
                <w:rFonts w:cstheme="minorHAnsi"/>
                <w:b/>
              </w:rPr>
            </w:pPr>
            <w:r w:rsidRPr="005B3AE6">
              <w:rPr>
                <w:rFonts w:cstheme="minorHAnsi"/>
                <w:b/>
              </w:rPr>
              <w:t>Name of Business:</w:t>
            </w:r>
          </w:p>
        </w:tc>
        <w:tc>
          <w:tcPr>
            <w:tcW w:w="7235" w:type="dxa"/>
            <w:gridSpan w:val="3"/>
            <w:tcBorders>
              <w:top w:val="nil"/>
              <w:left w:val="nil"/>
              <w:bottom w:val="nil"/>
              <w:right w:val="thickThinSmallGap" w:sz="18" w:space="0" w:color="auto"/>
            </w:tcBorders>
            <w:vAlign w:val="center"/>
          </w:tcPr>
          <w:p w14:paraId="7C0EC9DB" w14:textId="77777777" w:rsidR="00124F67" w:rsidRPr="005B3AE6" w:rsidRDefault="00124F67" w:rsidP="00430CEF">
            <w:pPr>
              <w:spacing w:after="0" w:line="240" w:lineRule="auto"/>
              <w:contextualSpacing/>
              <w:jc w:val="both"/>
              <w:rPr>
                <w:rFonts w:cstheme="minorHAnsi"/>
              </w:rPr>
            </w:pPr>
            <w:r w:rsidRPr="005B3AE6">
              <w:rPr>
                <w:rFonts w:cstheme="minorHAnsi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Pr="005B3AE6">
              <w:rPr>
                <w:rFonts w:cstheme="minorHAnsi"/>
                <w:b/>
              </w:rPr>
              <w:instrText xml:space="preserve"> FORMTEXT </w:instrText>
            </w:r>
            <w:r w:rsidRPr="005B3AE6">
              <w:rPr>
                <w:rFonts w:cstheme="minorHAnsi"/>
                <w:b/>
              </w:rPr>
            </w:r>
            <w:r w:rsidRPr="005B3AE6">
              <w:rPr>
                <w:rFonts w:cstheme="minorHAnsi"/>
                <w:b/>
              </w:rPr>
              <w:fldChar w:fldCharType="separate"/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fldChar w:fldCharType="end"/>
            </w:r>
            <w:bookmarkEnd w:id="0"/>
          </w:p>
        </w:tc>
      </w:tr>
      <w:tr w:rsidR="00124F67" w:rsidRPr="005B3AE6" w14:paraId="3B6DCAE0" w14:textId="77777777" w:rsidTr="00DC2210">
        <w:trPr>
          <w:trHeight w:val="529"/>
        </w:trPr>
        <w:tc>
          <w:tcPr>
            <w:tcW w:w="3489" w:type="dxa"/>
            <w:tcBorders>
              <w:top w:val="nil"/>
              <w:left w:val="thinThickSmallGap" w:sz="18" w:space="0" w:color="auto"/>
              <w:bottom w:val="nil"/>
              <w:right w:val="nil"/>
            </w:tcBorders>
            <w:vAlign w:val="center"/>
          </w:tcPr>
          <w:p w14:paraId="125CB700" w14:textId="77777777" w:rsidR="00124F67" w:rsidRPr="005B3AE6" w:rsidRDefault="00124F67" w:rsidP="00430CEF">
            <w:pPr>
              <w:spacing w:after="0" w:line="240" w:lineRule="auto"/>
              <w:contextualSpacing/>
              <w:rPr>
                <w:rFonts w:cstheme="minorHAnsi"/>
                <w:b/>
              </w:rPr>
            </w:pPr>
            <w:r w:rsidRPr="005B3AE6">
              <w:rPr>
                <w:rFonts w:cstheme="minorHAnsi"/>
                <w:b/>
              </w:rPr>
              <w:t>Nature of Outside Employment:</w:t>
            </w:r>
          </w:p>
        </w:tc>
        <w:tc>
          <w:tcPr>
            <w:tcW w:w="7235" w:type="dxa"/>
            <w:gridSpan w:val="3"/>
            <w:tcBorders>
              <w:top w:val="nil"/>
              <w:left w:val="nil"/>
              <w:bottom w:val="nil"/>
              <w:right w:val="thickThinSmallGap" w:sz="18" w:space="0" w:color="auto"/>
            </w:tcBorders>
            <w:vAlign w:val="center"/>
          </w:tcPr>
          <w:p w14:paraId="09E543FC" w14:textId="77777777" w:rsidR="00124F67" w:rsidRPr="005B3AE6" w:rsidRDefault="00124F67" w:rsidP="00430CEF">
            <w:pPr>
              <w:spacing w:after="0" w:line="240" w:lineRule="auto"/>
              <w:contextualSpacing/>
              <w:jc w:val="both"/>
              <w:rPr>
                <w:rFonts w:cstheme="minorHAnsi"/>
              </w:rPr>
            </w:pPr>
            <w:r w:rsidRPr="005B3AE6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3AE6">
              <w:rPr>
                <w:rFonts w:cstheme="minorHAnsi"/>
              </w:rPr>
              <w:instrText xml:space="preserve"> FORMTEXT </w:instrText>
            </w:r>
            <w:r w:rsidRPr="005B3AE6">
              <w:rPr>
                <w:rFonts w:cstheme="minorHAnsi"/>
              </w:rPr>
            </w:r>
            <w:r w:rsidRPr="005B3AE6">
              <w:rPr>
                <w:rFonts w:cstheme="minorHAnsi"/>
              </w:rPr>
              <w:fldChar w:fldCharType="separate"/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fldChar w:fldCharType="end"/>
            </w:r>
          </w:p>
        </w:tc>
      </w:tr>
      <w:tr w:rsidR="00124F67" w:rsidRPr="005B3AE6" w14:paraId="54B3C946" w14:textId="77777777" w:rsidTr="00DC2210">
        <w:trPr>
          <w:trHeight w:val="529"/>
        </w:trPr>
        <w:tc>
          <w:tcPr>
            <w:tcW w:w="3489" w:type="dxa"/>
            <w:tcBorders>
              <w:top w:val="nil"/>
              <w:left w:val="thinThickSmallGap" w:sz="18" w:space="0" w:color="auto"/>
              <w:bottom w:val="nil"/>
              <w:right w:val="nil"/>
            </w:tcBorders>
            <w:vAlign w:val="center"/>
          </w:tcPr>
          <w:p w14:paraId="7E0CD348" w14:textId="77777777" w:rsidR="00124F67" w:rsidRPr="005B3AE6" w:rsidRDefault="00124F67" w:rsidP="00430CEF">
            <w:pPr>
              <w:spacing w:after="0" w:line="240" w:lineRule="auto"/>
              <w:contextualSpacing/>
              <w:rPr>
                <w:rFonts w:cstheme="minorHAnsi"/>
                <w:b/>
              </w:rPr>
            </w:pPr>
            <w:r w:rsidRPr="005B3AE6">
              <w:rPr>
                <w:rFonts w:cstheme="minorHAnsi"/>
                <w:b/>
              </w:rPr>
              <w:t>Actual Hours to be Worked:</w:t>
            </w:r>
          </w:p>
        </w:tc>
        <w:tc>
          <w:tcPr>
            <w:tcW w:w="7235" w:type="dxa"/>
            <w:gridSpan w:val="3"/>
            <w:tcBorders>
              <w:top w:val="nil"/>
              <w:left w:val="nil"/>
              <w:bottom w:val="nil"/>
              <w:right w:val="thickThinSmallGap" w:sz="18" w:space="0" w:color="auto"/>
            </w:tcBorders>
            <w:vAlign w:val="center"/>
          </w:tcPr>
          <w:p w14:paraId="4D125E2D" w14:textId="77777777" w:rsidR="00124F67" w:rsidRPr="005B3AE6" w:rsidRDefault="00124F67" w:rsidP="00430CEF">
            <w:pPr>
              <w:spacing w:after="0" w:line="240" w:lineRule="auto"/>
              <w:contextualSpacing/>
              <w:jc w:val="both"/>
              <w:rPr>
                <w:rFonts w:cstheme="minorHAnsi"/>
              </w:rPr>
            </w:pPr>
            <w:r w:rsidRPr="005B3AE6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3AE6">
              <w:rPr>
                <w:rFonts w:cstheme="minorHAnsi"/>
              </w:rPr>
              <w:instrText xml:space="preserve"> FORMTEXT </w:instrText>
            </w:r>
            <w:r w:rsidRPr="005B3AE6">
              <w:rPr>
                <w:rFonts w:cstheme="minorHAnsi"/>
              </w:rPr>
            </w:r>
            <w:r w:rsidRPr="005B3AE6">
              <w:rPr>
                <w:rFonts w:cstheme="minorHAnsi"/>
              </w:rPr>
              <w:fldChar w:fldCharType="separate"/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t> </w:t>
            </w:r>
            <w:r w:rsidRPr="005B3AE6">
              <w:rPr>
                <w:rFonts w:cstheme="minorHAnsi"/>
              </w:rPr>
              <w:fldChar w:fldCharType="end"/>
            </w:r>
          </w:p>
        </w:tc>
      </w:tr>
      <w:tr w:rsidR="00124F67" w:rsidRPr="005B3AE6" w14:paraId="26179EA4" w14:textId="77777777" w:rsidTr="00DC2210">
        <w:trPr>
          <w:trHeight w:val="3789"/>
        </w:trPr>
        <w:tc>
          <w:tcPr>
            <w:tcW w:w="10724" w:type="dxa"/>
            <w:gridSpan w:val="4"/>
            <w:tcBorders>
              <w:top w:val="nil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</w:tcPr>
          <w:p w14:paraId="1B45028C" w14:textId="77777777" w:rsidR="00E11D39" w:rsidRDefault="00E11D39" w:rsidP="00430CEF">
            <w:pPr>
              <w:spacing w:after="0" w:line="240" w:lineRule="auto"/>
              <w:contextualSpacing/>
              <w:jc w:val="both"/>
              <w:rPr>
                <w:rFonts w:cstheme="minorHAnsi"/>
              </w:rPr>
            </w:pPr>
            <w:r w:rsidRPr="00E11D39">
              <w:rPr>
                <w:rFonts w:cstheme="minorHAnsi"/>
              </w:rPr>
              <w:t>Outside employment is permitted on a part-time basis outside duty hours only, and may not utilize any department facilities, funds, supplies, personnel, services, time, or resources</w:t>
            </w:r>
            <w:r>
              <w:rPr>
                <w:rFonts w:cstheme="minorHAnsi"/>
              </w:rPr>
              <w:t>.</w:t>
            </w:r>
          </w:p>
          <w:p w14:paraId="6C32FC24" w14:textId="77777777" w:rsidR="00E11D39" w:rsidRDefault="00E11D39" w:rsidP="00430CEF">
            <w:pPr>
              <w:spacing w:after="0" w:line="240" w:lineRule="auto"/>
              <w:contextualSpacing/>
              <w:jc w:val="both"/>
              <w:rPr>
                <w:rFonts w:cstheme="minorHAnsi"/>
              </w:rPr>
            </w:pPr>
          </w:p>
          <w:p w14:paraId="4B94667F" w14:textId="532276C3" w:rsidR="00124F67" w:rsidRDefault="00E11D39" w:rsidP="00430CEF">
            <w:pPr>
              <w:spacing w:after="0" w:line="240" w:lineRule="auto"/>
              <w:contextualSpacing/>
              <w:jc w:val="both"/>
              <w:rPr>
                <w:rFonts w:cstheme="minorHAnsi"/>
              </w:rPr>
            </w:pPr>
            <w:r w:rsidRPr="00E11D39">
              <w:rPr>
                <w:rFonts w:cstheme="minorHAnsi"/>
              </w:rPr>
              <w:t>The employee assumes full responsibility for any work-related injuries, which are not covered by SCDPS workers' compensation; all medical treatment and wage replacement claims must be directed to the outside employer's insurance carrier.</w:t>
            </w:r>
            <w:r w:rsidR="00124F67" w:rsidRPr="005B3AE6">
              <w:rPr>
                <w:rFonts w:cstheme="minorHAnsi"/>
              </w:rPr>
              <w:t xml:space="preserve"> </w:t>
            </w:r>
          </w:p>
          <w:p w14:paraId="5684D420" w14:textId="77777777" w:rsidR="00E11D39" w:rsidRPr="005B3AE6" w:rsidRDefault="00E11D39" w:rsidP="00430CEF">
            <w:pPr>
              <w:spacing w:after="0" w:line="240" w:lineRule="auto"/>
              <w:contextualSpacing/>
              <w:jc w:val="both"/>
              <w:rPr>
                <w:rFonts w:cstheme="minorHAnsi"/>
              </w:rPr>
            </w:pPr>
          </w:p>
          <w:p w14:paraId="1D58BAEE" w14:textId="08E34EDA" w:rsidR="00DC2210" w:rsidRDefault="00E11D39" w:rsidP="00430CEF">
            <w:pPr>
              <w:spacing w:after="0" w:line="240" w:lineRule="auto"/>
              <w:contextualSpacing/>
              <w:jc w:val="both"/>
              <w:rPr>
                <w:rFonts w:cstheme="minorHAnsi"/>
              </w:rPr>
            </w:pPr>
            <w:r w:rsidRPr="00E11D39">
              <w:rPr>
                <w:rFonts w:cstheme="minorHAnsi"/>
              </w:rPr>
              <w:t xml:space="preserve">The department reserves the right to revoke approval for outside employment if it conflicts with department policy or adversely affects job performance. Failure to discontinue outside employment after receiving a directive from the director or </w:t>
            </w:r>
            <w:proofErr w:type="gramStart"/>
            <w:r w:rsidRPr="00E11D39">
              <w:rPr>
                <w:rFonts w:cstheme="minorHAnsi"/>
              </w:rPr>
              <w:t>designee</w:t>
            </w:r>
            <w:proofErr w:type="gramEnd"/>
            <w:r w:rsidRPr="00E11D39">
              <w:rPr>
                <w:rFonts w:cstheme="minorHAnsi"/>
              </w:rPr>
              <w:t xml:space="preserve"> may result in disciplinary action up to and including termination.</w:t>
            </w:r>
          </w:p>
          <w:tbl>
            <w:tblPr>
              <w:tblStyle w:val="TableGrid"/>
              <w:tblW w:w="10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15"/>
              <w:gridCol w:w="4428"/>
              <w:gridCol w:w="868"/>
              <w:gridCol w:w="2730"/>
            </w:tblGrid>
            <w:tr w:rsidR="00DC2210" w:rsidRPr="005B3AE6" w14:paraId="5F4B2A66" w14:textId="77777777" w:rsidTr="00E27848">
              <w:trPr>
                <w:trHeight w:val="24"/>
              </w:trPr>
              <w:tc>
                <w:tcPr>
                  <w:tcW w:w="1043" w:type="pct"/>
                  <w:vAlign w:val="center"/>
                </w:tcPr>
                <w:p w14:paraId="095E45BA" w14:textId="77777777" w:rsidR="002B02EE" w:rsidRDefault="002B02EE" w:rsidP="00DC2210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jc w:val="center"/>
                    <w:rPr>
                      <w:rFonts w:eastAsia="Times New Roman" w:cstheme="minorHAnsi"/>
                    </w:rPr>
                  </w:pPr>
                </w:p>
                <w:p w14:paraId="7161FD31" w14:textId="00A5A0AE" w:rsidR="00DC2210" w:rsidRPr="005B3AE6" w:rsidRDefault="00DC2210" w:rsidP="00E27848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rPr>
                      <w:rFonts w:eastAsia="Times New Roman" w:cstheme="minorHAnsi"/>
                    </w:rPr>
                  </w:pPr>
                  <w:r w:rsidRPr="005B3AE6">
                    <w:rPr>
                      <w:rFonts w:eastAsia="Times New Roman" w:cstheme="minorHAnsi"/>
                    </w:rPr>
                    <w:t>Employee Signature</w:t>
                  </w:r>
                </w:p>
              </w:tc>
              <w:tc>
                <w:tcPr>
                  <w:tcW w:w="2183" w:type="pct"/>
                  <w:tcBorders>
                    <w:bottom w:val="single" w:sz="4" w:space="0" w:color="auto"/>
                  </w:tcBorders>
                  <w:vAlign w:val="center"/>
                </w:tcPr>
                <w:p w14:paraId="573B3E01" w14:textId="77777777" w:rsidR="00DC2210" w:rsidRPr="005B3AE6" w:rsidRDefault="00DC2210" w:rsidP="00033551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428" w:type="pct"/>
                  <w:vAlign w:val="center"/>
                </w:tcPr>
                <w:p w14:paraId="3D5F845A" w14:textId="77777777" w:rsidR="00E27848" w:rsidRDefault="00E27848" w:rsidP="00DC2210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jc w:val="center"/>
                    <w:rPr>
                      <w:rFonts w:eastAsia="Times New Roman" w:cstheme="minorHAnsi"/>
                    </w:rPr>
                  </w:pPr>
                </w:p>
                <w:p w14:paraId="16C69A49" w14:textId="14AC9F14" w:rsidR="00DC2210" w:rsidRPr="005B3AE6" w:rsidRDefault="00DC2210" w:rsidP="00DC2210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jc w:val="center"/>
                    <w:rPr>
                      <w:rFonts w:eastAsia="Times New Roman" w:cstheme="minorHAnsi"/>
                    </w:rPr>
                  </w:pPr>
                  <w:r w:rsidRPr="005B3AE6">
                    <w:rPr>
                      <w:rFonts w:eastAsia="Times New Roman" w:cstheme="minorHAnsi"/>
                    </w:rPr>
                    <w:t>Date:</w:t>
                  </w:r>
                </w:p>
              </w:tc>
              <w:sdt>
                <w:sdtPr>
                  <w:rPr>
                    <w:rFonts w:eastAsia="Times New Roman" w:cstheme="minorHAnsi"/>
                  </w:rPr>
                  <w:id w:val="-585536797"/>
                  <w:placeholder>
                    <w:docPart w:val="DBBDC21308B64FA8B4715EE4A8A77523"/>
                  </w:placeholder>
                  <w:date>
                    <w:dateFormat w:val="MMMM d, yyyy"/>
                    <w:lid w:val="en-U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1346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14:paraId="5C19A7E7" w14:textId="06302C9B" w:rsidR="00DC2210" w:rsidRPr="005B3AE6" w:rsidRDefault="00E27848" w:rsidP="00AF3C2B">
                      <w:pPr>
                        <w:tabs>
                          <w:tab w:val="left" w:pos="-1080"/>
                          <w:tab w:val="left" w:pos="-720"/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430"/>
                        </w:tabs>
                        <w:contextualSpacing/>
                        <w:rPr>
                          <w:rFonts w:eastAsia="Times New Roman" w:cstheme="minorHAnsi"/>
                        </w:rPr>
                      </w:pPr>
                      <w:r>
                        <w:rPr>
                          <w:rFonts w:eastAsia="Times New Roman" w:cstheme="minorHAnsi"/>
                        </w:rPr>
                        <w:t xml:space="preserve">              </w:t>
                      </w:r>
                    </w:p>
                  </w:tc>
                </w:sdtContent>
              </w:sdt>
            </w:tr>
          </w:tbl>
          <w:p w14:paraId="2697BC18" w14:textId="77777777" w:rsidR="00124F67" w:rsidRPr="005B3AE6" w:rsidRDefault="00124F67" w:rsidP="00430CEF">
            <w:pPr>
              <w:spacing w:after="0" w:line="240" w:lineRule="auto"/>
              <w:contextualSpacing/>
              <w:jc w:val="both"/>
              <w:rPr>
                <w:rFonts w:cstheme="minorHAnsi"/>
                <w:b/>
              </w:rPr>
            </w:pPr>
          </w:p>
        </w:tc>
      </w:tr>
    </w:tbl>
    <w:p w14:paraId="732DBCB6" w14:textId="77777777" w:rsidR="00124F67" w:rsidRPr="005B3AE6" w:rsidRDefault="00124F67" w:rsidP="00124F67">
      <w:pPr>
        <w:spacing w:line="240" w:lineRule="auto"/>
        <w:contextualSpacing/>
        <w:rPr>
          <w:rFonts w:cstheme="minorHAnsi"/>
        </w:rPr>
      </w:pPr>
    </w:p>
    <w:tbl>
      <w:tblPr>
        <w:tblW w:w="5000" w:type="pct"/>
        <w:tblBorders>
          <w:top w:val="thickThinSmallGap" w:sz="18" w:space="0" w:color="auto"/>
          <w:left w:val="thickThinSmallGap" w:sz="18" w:space="0" w:color="auto"/>
          <w:bottom w:val="thinThickSmallGap" w:sz="18" w:space="0" w:color="auto"/>
          <w:right w:val="thinThickSmallGap" w:sz="18" w:space="0" w:color="auto"/>
        </w:tblBorders>
        <w:tblLook w:val="04A0" w:firstRow="1" w:lastRow="0" w:firstColumn="1" w:lastColumn="0" w:noHBand="0" w:noVBand="1"/>
      </w:tblPr>
      <w:tblGrid>
        <w:gridCol w:w="3200"/>
        <w:gridCol w:w="3005"/>
        <w:gridCol w:w="4519"/>
      </w:tblGrid>
      <w:tr w:rsidR="00124F67" w:rsidRPr="005B3AE6" w14:paraId="68633616" w14:textId="77777777" w:rsidTr="00430CEF">
        <w:trPr>
          <w:trHeight w:val="288"/>
        </w:trPr>
        <w:tc>
          <w:tcPr>
            <w:tcW w:w="5000" w:type="pct"/>
            <w:gridSpan w:val="3"/>
            <w:tcBorders>
              <w:top w:val="thickThinSmallGap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CAD88BB" w14:textId="77777777" w:rsidR="00124F67" w:rsidRPr="005B3AE6" w:rsidRDefault="00124F67" w:rsidP="00430CEF">
            <w:pPr>
              <w:spacing w:after="0" w:line="240" w:lineRule="auto"/>
              <w:contextualSpacing/>
              <w:jc w:val="center"/>
              <w:rPr>
                <w:rFonts w:cstheme="minorHAnsi"/>
                <w:b/>
              </w:rPr>
            </w:pPr>
            <w:r w:rsidRPr="005B3AE6">
              <w:rPr>
                <w:rFonts w:cstheme="minorHAnsi"/>
                <w:b/>
              </w:rPr>
              <w:t>To be completed by Requesting Employee’s Division Director or Director</w:t>
            </w:r>
          </w:p>
        </w:tc>
      </w:tr>
      <w:tr w:rsidR="00124F67" w:rsidRPr="005B3AE6" w14:paraId="1ABC0644" w14:textId="77777777" w:rsidTr="00430CEF">
        <w:trPr>
          <w:trHeight w:val="432"/>
        </w:trPr>
        <w:tc>
          <w:tcPr>
            <w:tcW w:w="1492" w:type="pct"/>
            <w:tcBorders>
              <w:top w:val="single" w:sz="4" w:space="0" w:color="auto"/>
            </w:tcBorders>
            <w:vAlign w:val="center"/>
          </w:tcPr>
          <w:p w14:paraId="411EE71F" w14:textId="77777777" w:rsidR="00124F67" w:rsidRPr="005B3AE6" w:rsidRDefault="00124F67" w:rsidP="000B10F2">
            <w:pPr>
              <w:tabs>
                <w:tab w:val="left" w:pos="-108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430"/>
              </w:tabs>
              <w:contextualSpacing/>
              <w:jc w:val="center"/>
              <w:rPr>
                <w:rFonts w:eastAsia="Times New Roman" w:cstheme="minorHAnsi"/>
              </w:rPr>
            </w:pPr>
            <w:r w:rsidRPr="005B3AE6">
              <w:rPr>
                <w:rFonts w:cstheme="minorHAnsi"/>
                <w:b/>
              </w:rPr>
              <w:t>Division Director/Director</w:t>
            </w:r>
          </w:p>
        </w:tc>
        <w:tc>
          <w:tcPr>
            <w:tcW w:w="1401" w:type="pct"/>
            <w:tcBorders>
              <w:top w:val="single" w:sz="4" w:space="0" w:color="auto"/>
            </w:tcBorders>
            <w:vAlign w:val="center"/>
          </w:tcPr>
          <w:p w14:paraId="59957723" w14:textId="77777777" w:rsidR="00124F67" w:rsidRPr="005B3AE6" w:rsidRDefault="00124F67" w:rsidP="00430CEF">
            <w:pPr>
              <w:spacing w:after="0" w:line="240" w:lineRule="auto"/>
              <w:contextualSpacing/>
              <w:jc w:val="center"/>
              <w:rPr>
                <w:rFonts w:cstheme="minorHAnsi"/>
                <w:b/>
              </w:rPr>
            </w:pPr>
            <w:r w:rsidRPr="005B3AE6">
              <w:rPr>
                <w:rFonts w:cstheme="minorHAnsi"/>
                <w:b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B3AE6">
              <w:rPr>
                <w:rFonts w:cstheme="minorHAnsi"/>
                <w:b/>
              </w:rPr>
              <w:instrText xml:space="preserve"> FORMCHECKBOX </w:instrText>
            </w:r>
            <w:r w:rsidRPr="005B3AE6">
              <w:rPr>
                <w:rFonts w:cstheme="minorHAnsi"/>
                <w:b/>
              </w:rPr>
            </w:r>
            <w:r w:rsidRPr="005B3AE6">
              <w:rPr>
                <w:rFonts w:cstheme="minorHAnsi"/>
                <w:b/>
              </w:rPr>
              <w:fldChar w:fldCharType="separate"/>
            </w:r>
            <w:r w:rsidRPr="005B3AE6">
              <w:rPr>
                <w:rFonts w:cstheme="minorHAnsi"/>
                <w:b/>
              </w:rPr>
              <w:fldChar w:fldCharType="end"/>
            </w:r>
            <w:r w:rsidRPr="005B3AE6">
              <w:rPr>
                <w:rFonts w:cstheme="minorHAnsi"/>
                <w:b/>
              </w:rPr>
              <w:t xml:space="preserve">  Approved</w:t>
            </w:r>
          </w:p>
        </w:tc>
        <w:tc>
          <w:tcPr>
            <w:tcW w:w="2107" w:type="pct"/>
            <w:tcBorders>
              <w:top w:val="single" w:sz="4" w:space="0" w:color="auto"/>
            </w:tcBorders>
            <w:vAlign w:val="center"/>
          </w:tcPr>
          <w:p w14:paraId="5608629D" w14:textId="77777777" w:rsidR="00124F67" w:rsidRPr="005B3AE6" w:rsidRDefault="00124F67" w:rsidP="00430CEF">
            <w:pPr>
              <w:spacing w:after="0" w:line="240" w:lineRule="auto"/>
              <w:contextualSpacing/>
              <w:jc w:val="center"/>
              <w:rPr>
                <w:rFonts w:cstheme="minorHAnsi"/>
                <w:b/>
              </w:rPr>
            </w:pPr>
            <w:r w:rsidRPr="005B3AE6">
              <w:rPr>
                <w:rFonts w:cstheme="minorHAnsi"/>
                <w:b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3AE6">
              <w:rPr>
                <w:rFonts w:cstheme="minorHAnsi"/>
                <w:b/>
              </w:rPr>
              <w:instrText xml:space="preserve"> FORMCHECKBOX </w:instrText>
            </w:r>
            <w:r w:rsidRPr="005B3AE6">
              <w:rPr>
                <w:rFonts w:cstheme="minorHAnsi"/>
                <w:b/>
              </w:rPr>
            </w:r>
            <w:r w:rsidRPr="005B3AE6">
              <w:rPr>
                <w:rFonts w:cstheme="minorHAnsi"/>
                <w:b/>
              </w:rPr>
              <w:fldChar w:fldCharType="separate"/>
            </w:r>
            <w:r w:rsidRPr="005B3AE6">
              <w:rPr>
                <w:rFonts w:cstheme="minorHAnsi"/>
                <w:b/>
              </w:rPr>
              <w:fldChar w:fldCharType="end"/>
            </w:r>
            <w:r w:rsidRPr="005B3AE6">
              <w:rPr>
                <w:rFonts w:cstheme="minorHAnsi"/>
                <w:b/>
              </w:rPr>
              <w:t xml:space="preserve">  Denied  </w:t>
            </w:r>
          </w:p>
        </w:tc>
      </w:tr>
      <w:tr w:rsidR="00124F67" w:rsidRPr="005B3AE6" w14:paraId="5D5BF7FB" w14:textId="77777777" w:rsidTr="00C227D4">
        <w:trPr>
          <w:trHeight w:val="567"/>
        </w:trPr>
        <w:tc>
          <w:tcPr>
            <w:tcW w:w="5000" w:type="pct"/>
            <w:gridSpan w:val="3"/>
            <w:vAlign w:val="center"/>
          </w:tcPr>
          <w:tbl>
            <w:tblPr>
              <w:tblStyle w:val="TableGrid1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91"/>
              <w:gridCol w:w="5489"/>
              <w:gridCol w:w="899"/>
              <w:gridCol w:w="2829"/>
            </w:tblGrid>
            <w:tr w:rsidR="00124F67" w:rsidRPr="005B3AE6" w14:paraId="0A97703D" w14:textId="77777777" w:rsidTr="00C227D4">
              <w:trPr>
                <w:trHeight w:val="288"/>
              </w:trPr>
              <w:tc>
                <w:tcPr>
                  <w:tcW w:w="614" w:type="pct"/>
                  <w:vAlign w:val="center"/>
                </w:tcPr>
                <w:p w14:paraId="3A492164" w14:textId="77777777" w:rsidR="00124F67" w:rsidRPr="005B3AE6" w:rsidRDefault="00124F67" w:rsidP="00430CEF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jc w:val="center"/>
                    <w:rPr>
                      <w:rFonts w:eastAsia="Times New Roman" w:cstheme="minorHAnsi"/>
                    </w:rPr>
                  </w:pPr>
                  <w:r w:rsidRPr="005B3AE6">
                    <w:rPr>
                      <w:rFonts w:eastAsia="Times New Roman" w:cstheme="minorHAnsi"/>
                    </w:rPr>
                    <w:t>Signature</w:t>
                  </w:r>
                </w:p>
              </w:tc>
              <w:tc>
                <w:tcPr>
                  <w:tcW w:w="2612" w:type="pct"/>
                  <w:tcBorders>
                    <w:bottom w:val="single" w:sz="4" w:space="0" w:color="auto"/>
                  </w:tcBorders>
                  <w:vAlign w:val="center"/>
                </w:tcPr>
                <w:p w14:paraId="2292C622" w14:textId="77777777" w:rsidR="00124F67" w:rsidRPr="005B3AE6" w:rsidRDefault="00124F67" w:rsidP="00E27848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428" w:type="pct"/>
                  <w:vAlign w:val="center"/>
                </w:tcPr>
                <w:p w14:paraId="73C7C0CB" w14:textId="77777777" w:rsidR="00124F67" w:rsidRPr="005B3AE6" w:rsidRDefault="00124F67" w:rsidP="00430CEF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jc w:val="center"/>
                    <w:rPr>
                      <w:rFonts w:eastAsia="Times New Roman" w:cstheme="minorHAnsi"/>
                    </w:rPr>
                  </w:pPr>
                  <w:r w:rsidRPr="005B3AE6">
                    <w:rPr>
                      <w:rFonts w:eastAsia="Times New Roman" w:cstheme="minorHAnsi"/>
                    </w:rPr>
                    <w:t>Date:</w:t>
                  </w:r>
                </w:p>
              </w:tc>
              <w:tc>
                <w:tcPr>
                  <w:tcW w:w="1346" w:type="pct"/>
                  <w:tcBorders>
                    <w:bottom w:val="single" w:sz="4" w:space="0" w:color="auto"/>
                  </w:tcBorders>
                  <w:vAlign w:val="center"/>
                </w:tcPr>
                <w:p w14:paraId="513C1FA9" w14:textId="77777777" w:rsidR="00124F67" w:rsidRPr="005B3AE6" w:rsidRDefault="00124F67" w:rsidP="00E27848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rPr>
                      <w:rFonts w:eastAsia="Times New Roman" w:cstheme="minorHAnsi"/>
                    </w:rPr>
                  </w:pPr>
                </w:p>
              </w:tc>
            </w:tr>
          </w:tbl>
          <w:p w14:paraId="6EB97F77" w14:textId="77777777" w:rsidR="00124F67" w:rsidRPr="005B3AE6" w:rsidRDefault="00124F67" w:rsidP="00430CEF">
            <w:pPr>
              <w:spacing w:after="0" w:line="240" w:lineRule="auto"/>
              <w:contextualSpacing/>
              <w:jc w:val="center"/>
              <w:rPr>
                <w:rFonts w:cstheme="minorHAnsi"/>
                <w:b/>
              </w:rPr>
            </w:pPr>
          </w:p>
        </w:tc>
      </w:tr>
    </w:tbl>
    <w:p w14:paraId="2C454CD9" w14:textId="77777777" w:rsidR="00124F67" w:rsidRPr="005B3AE6" w:rsidRDefault="00124F67" w:rsidP="00124F67">
      <w:pPr>
        <w:spacing w:after="0" w:line="240" w:lineRule="auto"/>
        <w:contextualSpacing/>
        <w:rPr>
          <w:rFonts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4"/>
      </w:tblGrid>
      <w:tr w:rsidR="00124F67" w:rsidRPr="005B3AE6" w14:paraId="62460E62" w14:textId="77777777" w:rsidTr="00430CEF">
        <w:tc>
          <w:tcPr>
            <w:tcW w:w="11016" w:type="dxa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  <w:shd w:val="clear" w:color="auto" w:fill="D9D9D9"/>
            <w:vAlign w:val="center"/>
          </w:tcPr>
          <w:p w14:paraId="79A1F38D" w14:textId="77777777" w:rsidR="00124F67" w:rsidRPr="005B3AE6" w:rsidRDefault="00124F67" w:rsidP="00430CEF">
            <w:pPr>
              <w:spacing w:after="0" w:line="240" w:lineRule="auto"/>
              <w:contextualSpacing/>
              <w:jc w:val="center"/>
              <w:rPr>
                <w:rFonts w:cstheme="minorHAnsi"/>
                <w:b/>
                <w:u w:val="single"/>
              </w:rPr>
            </w:pPr>
            <w:r w:rsidRPr="005B3AE6">
              <w:rPr>
                <w:rFonts w:cstheme="minorHAnsi"/>
                <w:b/>
                <w:u w:val="single"/>
              </w:rPr>
              <w:t xml:space="preserve">For Withdrawals Only </w:t>
            </w:r>
          </w:p>
          <w:p w14:paraId="55095671" w14:textId="77777777" w:rsidR="00124F67" w:rsidRPr="005B3AE6" w:rsidRDefault="00124F67" w:rsidP="00430CEF">
            <w:pPr>
              <w:spacing w:after="0" w:line="240" w:lineRule="auto"/>
              <w:contextualSpacing/>
              <w:jc w:val="center"/>
              <w:rPr>
                <w:rFonts w:cstheme="minorHAnsi"/>
                <w:b/>
              </w:rPr>
            </w:pPr>
            <w:r w:rsidRPr="005B3AE6">
              <w:rPr>
                <w:rFonts w:cstheme="minorHAnsi"/>
                <w:b/>
              </w:rPr>
              <w:t xml:space="preserve">To be completed by Requesting Employee’s Division Director or Director </w:t>
            </w:r>
          </w:p>
        </w:tc>
      </w:tr>
      <w:tr w:rsidR="00124F67" w:rsidRPr="005B3AE6" w14:paraId="7B0F088B" w14:textId="77777777" w:rsidTr="00430CEF">
        <w:trPr>
          <w:trHeight w:val="989"/>
        </w:trPr>
        <w:tc>
          <w:tcPr>
            <w:tcW w:w="11016" w:type="dxa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</w:tcPr>
          <w:p w14:paraId="34A29D92" w14:textId="77777777" w:rsidR="00124F67" w:rsidRPr="005B3AE6" w:rsidRDefault="000B10F2" w:rsidP="000B10F2">
            <w:pPr>
              <w:spacing w:after="0" w:line="240" w:lineRule="auto"/>
              <w:contextualSpacing/>
              <w:rPr>
                <w:rFonts w:cstheme="minorHAnsi"/>
              </w:rPr>
            </w:pPr>
            <w:r w:rsidRPr="005B3AE6">
              <w:rPr>
                <w:rFonts w:cstheme="minorHAnsi"/>
                <w:b/>
              </w:rPr>
              <w:t>Permission to engage in o</w:t>
            </w:r>
            <w:r w:rsidR="00124F67" w:rsidRPr="005B3AE6">
              <w:rPr>
                <w:rFonts w:cstheme="minorHAnsi"/>
                <w:b/>
              </w:rPr>
              <w:t xml:space="preserve">utside </w:t>
            </w:r>
            <w:r w:rsidRPr="005B3AE6">
              <w:rPr>
                <w:rFonts w:cstheme="minorHAnsi"/>
                <w:b/>
              </w:rPr>
              <w:t>e</w:t>
            </w:r>
            <w:r w:rsidR="00124F67" w:rsidRPr="005B3AE6">
              <w:rPr>
                <w:rFonts w:cstheme="minorHAnsi"/>
                <w:b/>
              </w:rPr>
              <w:t>mployment is hereby withdrawn.</w:t>
            </w:r>
          </w:p>
          <w:p w14:paraId="5D83A6F4" w14:textId="77777777" w:rsidR="00124F67" w:rsidRPr="005B3AE6" w:rsidRDefault="00124F67" w:rsidP="00430CEF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62"/>
              <w:gridCol w:w="5309"/>
              <w:gridCol w:w="899"/>
              <w:gridCol w:w="2738"/>
            </w:tblGrid>
            <w:tr w:rsidR="00124F67" w:rsidRPr="005B3AE6" w14:paraId="4DEEA66B" w14:textId="77777777" w:rsidTr="00430CEF">
              <w:trPr>
                <w:trHeight w:val="20"/>
              </w:trPr>
              <w:tc>
                <w:tcPr>
                  <w:tcW w:w="743" w:type="pct"/>
                  <w:vAlign w:val="center"/>
                </w:tcPr>
                <w:p w14:paraId="1EA8D255" w14:textId="77777777" w:rsidR="00124F67" w:rsidRPr="005B3AE6" w:rsidRDefault="00124F67" w:rsidP="00430CEF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jc w:val="center"/>
                    <w:rPr>
                      <w:rFonts w:eastAsia="Times New Roman" w:cstheme="minorHAnsi"/>
                    </w:rPr>
                  </w:pPr>
                  <w:r w:rsidRPr="005B3AE6">
                    <w:rPr>
                      <w:rFonts w:eastAsia="Times New Roman" w:cstheme="minorHAnsi"/>
                    </w:rPr>
                    <w:t>Signature</w:t>
                  </w:r>
                </w:p>
              </w:tc>
              <w:tc>
                <w:tcPr>
                  <w:tcW w:w="2526" w:type="pct"/>
                  <w:tcBorders>
                    <w:bottom w:val="single" w:sz="4" w:space="0" w:color="auto"/>
                  </w:tcBorders>
                  <w:vAlign w:val="center"/>
                </w:tcPr>
                <w:p w14:paraId="4D99CBBD" w14:textId="77777777" w:rsidR="00124F67" w:rsidRPr="005B3AE6" w:rsidRDefault="00124F67" w:rsidP="007449E9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428" w:type="pct"/>
                  <w:vAlign w:val="center"/>
                </w:tcPr>
                <w:p w14:paraId="2029E8BB" w14:textId="77777777" w:rsidR="00124F67" w:rsidRPr="005B3AE6" w:rsidRDefault="00124F67" w:rsidP="00430CEF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jc w:val="center"/>
                    <w:rPr>
                      <w:rFonts w:eastAsia="Times New Roman" w:cstheme="minorHAnsi"/>
                    </w:rPr>
                  </w:pPr>
                  <w:r w:rsidRPr="005B3AE6">
                    <w:rPr>
                      <w:rFonts w:eastAsia="Times New Roman" w:cstheme="minorHAnsi"/>
                    </w:rPr>
                    <w:t>Date:</w:t>
                  </w:r>
                </w:p>
              </w:tc>
              <w:tc>
                <w:tcPr>
                  <w:tcW w:w="1303" w:type="pct"/>
                  <w:tcBorders>
                    <w:bottom w:val="single" w:sz="4" w:space="0" w:color="auto"/>
                  </w:tcBorders>
                  <w:vAlign w:val="center"/>
                </w:tcPr>
                <w:p w14:paraId="02D203F6" w14:textId="77777777" w:rsidR="00124F67" w:rsidRPr="005B3AE6" w:rsidRDefault="00124F67" w:rsidP="007449E9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rPr>
                      <w:rFonts w:eastAsia="Times New Roman" w:cstheme="minorHAnsi"/>
                    </w:rPr>
                  </w:pPr>
                </w:p>
              </w:tc>
            </w:tr>
          </w:tbl>
          <w:p w14:paraId="57733D99" w14:textId="77777777" w:rsidR="00124F67" w:rsidRPr="005B3AE6" w:rsidRDefault="00124F67" w:rsidP="00430CEF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</w:tr>
    </w:tbl>
    <w:p w14:paraId="2D343E77" w14:textId="77777777" w:rsidR="00124F67" w:rsidRPr="005B3AE6" w:rsidRDefault="00124F67" w:rsidP="00124F67">
      <w:pPr>
        <w:spacing w:after="0" w:line="240" w:lineRule="auto"/>
        <w:contextualSpacing/>
        <w:rPr>
          <w:rFonts w:cstheme="minorHAnsi"/>
        </w:rPr>
      </w:pPr>
    </w:p>
    <w:p w14:paraId="484D2F00" w14:textId="34FD5564" w:rsidR="00124F67" w:rsidRPr="005B3AE6" w:rsidRDefault="00124F67" w:rsidP="00124F67">
      <w:pPr>
        <w:spacing w:after="0" w:line="240" w:lineRule="auto"/>
        <w:contextualSpacing/>
        <w:jc w:val="both"/>
        <w:rPr>
          <w:rFonts w:cstheme="minorHAnsi"/>
        </w:rPr>
      </w:pPr>
      <w:r w:rsidRPr="005B3AE6">
        <w:rPr>
          <w:rFonts w:cstheme="minorHAnsi"/>
          <w:b/>
          <w:u w:val="single"/>
        </w:rPr>
        <w:t>NOTE</w:t>
      </w:r>
      <w:r w:rsidR="00AA73F6" w:rsidRPr="005B3AE6">
        <w:rPr>
          <w:rFonts w:cstheme="minorHAnsi"/>
          <w:b/>
          <w:u w:val="single"/>
        </w:rPr>
        <w:t>:</w:t>
      </w:r>
      <w:r w:rsidR="00AA73F6" w:rsidRPr="005B3AE6">
        <w:rPr>
          <w:rFonts w:cstheme="minorHAnsi"/>
        </w:rPr>
        <w:t xml:space="preserve"> This</w:t>
      </w:r>
      <w:r w:rsidRPr="005B3AE6">
        <w:rPr>
          <w:rFonts w:cstheme="minorHAnsi"/>
        </w:rPr>
        <w:t xml:space="preserve"> form shall be completed by </w:t>
      </w:r>
      <w:r w:rsidRPr="005B3AE6">
        <w:rPr>
          <w:rFonts w:cstheme="minorHAnsi"/>
          <w:b/>
        </w:rPr>
        <w:t>civilian</w:t>
      </w:r>
      <w:r w:rsidRPr="005B3AE6">
        <w:rPr>
          <w:rFonts w:cstheme="minorHAnsi"/>
        </w:rPr>
        <w:t xml:space="preserve"> </w:t>
      </w:r>
      <w:r w:rsidRPr="005B3AE6">
        <w:rPr>
          <w:rFonts w:cstheme="minorHAnsi"/>
          <w:b/>
        </w:rPr>
        <w:t>employees</w:t>
      </w:r>
      <w:r w:rsidRPr="005B3AE6">
        <w:rPr>
          <w:rFonts w:cstheme="minorHAnsi"/>
        </w:rPr>
        <w:t xml:space="preserve"> </w:t>
      </w:r>
      <w:r w:rsidRPr="005B3AE6">
        <w:rPr>
          <w:rFonts w:cstheme="minorHAnsi"/>
          <w:b/>
        </w:rPr>
        <w:t>not assigned to a law enforcement division</w:t>
      </w:r>
      <w:r w:rsidRPr="005B3AE6">
        <w:rPr>
          <w:rFonts w:cstheme="minorHAnsi"/>
        </w:rPr>
        <w:t xml:space="preserve"> interested in outside employment. Copies of all outside employment forms shall be forwarded to the Office of Human Resources for tracking and filing.</w:t>
      </w:r>
    </w:p>
    <w:p w14:paraId="5410EFAF" w14:textId="77777777" w:rsidR="00124F67" w:rsidRPr="005B3AE6" w:rsidRDefault="00124F67" w:rsidP="00124F67">
      <w:pPr>
        <w:spacing w:after="0" w:line="240" w:lineRule="auto"/>
        <w:contextualSpacing/>
        <w:rPr>
          <w:rFonts w:cstheme="minorHAnsi"/>
        </w:rPr>
      </w:pPr>
    </w:p>
    <w:sectPr w:rsidR="00124F67" w:rsidRPr="005B3AE6" w:rsidSect="00124F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77575" w14:textId="77777777" w:rsidR="00AF65C9" w:rsidRDefault="00AF65C9" w:rsidP="00703C3C">
      <w:pPr>
        <w:spacing w:after="0" w:line="240" w:lineRule="auto"/>
      </w:pPr>
      <w:r>
        <w:separator/>
      </w:r>
    </w:p>
  </w:endnote>
  <w:endnote w:type="continuationSeparator" w:id="0">
    <w:p w14:paraId="18551103" w14:textId="77777777" w:rsidR="00AF65C9" w:rsidRDefault="00AF65C9" w:rsidP="00703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">
    <w:altName w:val="Arial"/>
    <w:charset w:val="00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026B4" w14:textId="77777777" w:rsidR="00217D77" w:rsidRDefault="00217D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F35A" w14:textId="77777777" w:rsidR="00217D77" w:rsidRDefault="00217D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B6C98" w14:textId="77777777" w:rsidR="00CE1DC7" w:rsidRDefault="00CE1DC7">
    <w:pPr>
      <w:pStyle w:val="Footer"/>
    </w:pPr>
    <w:r w:rsidRPr="00CE1DC7">
      <w:rPr>
        <w:rFonts w:cstheme="minorHAnsi"/>
        <w:b/>
        <w:noProof/>
        <w:u w:val="singl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68E7F3" wp14:editId="2B972FF1">
              <wp:simplePos x="0" y="0"/>
              <wp:positionH relativeFrom="column">
                <wp:posOffset>-71437</wp:posOffset>
              </wp:positionH>
              <wp:positionV relativeFrom="paragraph">
                <wp:posOffset>-104775</wp:posOffset>
              </wp:positionV>
              <wp:extent cx="1035050" cy="258445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5050" cy="258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EF2096B" w14:textId="4D503C13" w:rsidR="00CE1DC7" w:rsidRPr="005F48E8" w:rsidRDefault="00CE1DC7" w:rsidP="00CE1DC7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5F48E8">
                            <w:rPr>
                              <w:sz w:val="20"/>
                              <w:szCs w:val="20"/>
                            </w:rPr>
                            <w:t xml:space="preserve">REV </w:t>
                          </w:r>
                          <w:r w:rsidR="00217D77">
                            <w:rPr>
                              <w:sz w:val="20"/>
                              <w:szCs w:val="20"/>
                            </w:rPr>
                            <w:t>6/2026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68E7F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.6pt;margin-top:-8.25pt;width:81.5pt;height:20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" filled="f" stroked="f" strokeweight=".5pt">
              <v:textbox>
                <w:txbxContent>
                  <w:p w14:paraId="2EF2096B" w14:textId="4D503C13" w:rsidR="00CE1DC7" w:rsidRPr="005F48E8" w:rsidRDefault="00CE1DC7" w:rsidP="00CE1DC7">
                    <w:pPr>
                      <w:rPr>
                        <w:sz w:val="20"/>
                        <w:szCs w:val="20"/>
                      </w:rPr>
                    </w:pPr>
                    <w:r w:rsidRPr="005F48E8">
                      <w:rPr>
                        <w:sz w:val="20"/>
                        <w:szCs w:val="20"/>
                      </w:rPr>
                      <w:t xml:space="preserve">REV </w:t>
                    </w:r>
                    <w:r w:rsidR="00217D77">
                      <w:rPr>
                        <w:sz w:val="20"/>
                        <w:szCs w:val="20"/>
                      </w:rPr>
                      <w:t>6/2026</w:t>
                    </w:r>
                  </w:p>
                </w:txbxContent>
              </v:textbox>
            </v:shape>
          </w:pict>
        </mc:Fallback>
      </mc:AlternateContent>
    </w:r>
    <w:r w:rsidRPr="00CE1DC7">
      <w:rPr>
        <w:rFonts w:cstheme="minorHAnsi"/>
        <w:b/>
        <w:noProof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2170225" wp14:editId="27BA3E3A">
              <wp:simplePos x="0" y="0"/>
              <wp:positionH relativeFrom="column">
                <wp:posOffset>6086158</wp:posOffset>
              </wp:positionH>
              <wp:positionV relativeFrom="paragraph">
                <wp:posOffset>-105410</wp:posOffset>
              </wp:positionV>
              <wp:extent cx="871268" cy="258445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1268" cy="258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FB57BBF" w14:textId="77777777" w:rsidR="00CE1DC7" w:rsidRPr="005F48E8" w:rsidRDefault="00CE1DC7" w:rsidP="00CE1DC7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5F48E8">
                            <w:rPr>
                              <w:sz w:val="20"/>
                              <w:szCs w:val="20"/>
                            </w:rPr>
                            <w:t>DPS-LE-063B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170225" id="Text Box 3" o:spid="_x0000_s1027" type="#_x0000_t202" style="position:absolute;margin-left:479.25pt;margin-top:-8.3pt;width:68.6pt;height:20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" filled="f" stroked="f" strokeweight=".5pt">
              <v:textbox>
                <w:txbxContent>
                  <w:p w14:paraId="7FB57BBF" w14:textId="77777777" w:rsidR="00CE1DC7" w:rsidRPr="005F48E8" w:rsidRDefault="00CE1DC7" w:rsidP="00CE1DC7">
                    <w:pPr>
                      <w:rPr>
                        <w:sz w:val="20"/>
                        <w:szCs w:val="20"/>
                      </w:rPr>
                    </w:pPr>
                    <w:r w:rsidRPr="005F48E8">
                      <w:rPr>
                        <w:sz w:val="20"/>
                        <w:szCs w:val="20"/>
                      </w:rPr>
                      <w:t>DPS-LE-063B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F61D4" w14:textId="77777777" w:rsidR="00AF65C9" w:rsidRDefault="00AF65C9" w:rsidP="00703C3C">
      <w:pPr>
        <w:spacing w:after="0" w:line="240" w:lineRule="auto"/>
      </w:pPr>
      <w:r>
        <w:separator/>
      </w:r>
    </w:p>
  </w:footnote>
  <w:footnote w:type="continuationSeparator" w:id="0">
    <w:p w14:paraId="57938B43" w14:textId="77777777" w:rsidR="00AF65C9" w:rsidRDefault="00AF65C9" w:rsidP="00703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CDB96" w14:textId="77777777" w:rsidR="00217D77" w:rsidRDefault="00217D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CEBC2" w14:textId="77777777" w:rsidR="00217D77" w:rsidRDefault="00217D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1FD29" w14:textId="77777777" w:rsidR="00C46B5C" w:rsidRDefault="00E53C00" w:rsidP="00E53C00">
    <w:pPr>
      <w:pStyle w:val="Header"/>
      <w:tabs>
        <w:tab w:val="clear" w:pos="4680"/>
        <w:tab w:val="clear" w:pos="9360"/>
        <w:tab w:val="left" w:pos="1402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B3C68C7" wp14:editId="078C9CD2">
          <wp:simplePos x="0" y="0"/>
          <wp:positionH relativeFrom="column">
            <wp:posOffset>-444182</wp:posOffset>
          </wp:positionH>
          <wp:positionV relativeFrom="paragraph">
            <wp:posOffset>-461010</wp:posOffset>
          </wp:positionV>
          <wp:extent cx="7772362" cy="10058400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PS_Letterhead-Gener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6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F67"/>
    <w:rsid w:val="00033551"/>
    <w:rsid w:val="00065FE9"/>
    <w:rsid w:val="000676D8"/>
    <w:rsid w:val="000B10F2"/>
    <w:rsid w:val="00124F67"/>
    <w:rsid w:val="00132C78"/>
    <w:rsid w:val="00177C04"/>
    <w:rsid w:val="0018158C"/>
    <w:rsid w:val="00217D77"/>
    <w:rsid w:val="00251D4F"/>
    <w:rsid w:val="00284FB0"/>
    <w:rsid w:val="002B02EE"/>
    <w:rsid w:val="002E61A2"/>
    <w:rsid w:val="003A4667"/>
    <w:rsid w:val="003A750F"/>
    <w:rsid w:val="003B534F"/>
    <w:rsid w:val="003F453D"/>
    <w:rsid w:val="0045095A"/>
    <w:rsid w:val="005B3AE6"/>
    <w:rsid w:val="005B5474"/>
    <w:rsid w:val="005D09F4"/>
    <w:rsid w:val="005E600F"/>
    <w:rsid w:val="0060158F"/>
    <w:rsid w:val="0062337C"/>
    <w:rsid w:val="00637EDA"/>
    <w:rsid w:val="00703C3C"/>
    <w:rsid w:val="00741B71"/>
    <w:rsid w:val="007449E9"/>
    <w:rsid w:val="007923DB"/>
    <w:rsid w:val="007A10DB"/>
    <w:rsid w:val="007C29B4"/>
    <w:rsid w:val="007E0F4C"/>
    <w:rsid w:val="008E62DA"/>
    <w:rsid w:val="00987920"/>
    <w:rsid w:val="009C5C1E"/>
    <w:rsid w:val="009D52A8"/>
    <w:rsid w:val="00AA73F6"/>
    <w:rsid w:val="00AF3C2B"/>
    <w:rsid w:val="00AF65C9"/>
    <w:rsid w:val="00B5079B"/>
    <w:rsid w:val="00C00578"/>
    <w:rsid w:val="00C044FB"/>
    <w:rsid w:val="00C227D4"/>
    <w:rsid w:val="00C365CB"/>
    <w:rsid w:val="00C46B5C"/>
    <w:rsid w:val="00C61162"/>
    <w:rsid w:val="00C713BE"/>
    <w:rsid w:val="00CE1DC7"/>
    <w:rsid w:val="00CE1DDE"/>
    <w:rsid w:val="00D115B2"/>
    <w:rsid w:val="00D2157F"/>
    <w:rsid w:val="00D80897"/>
    <w:rsid w:val="00DA77F9"/>
    <w:rsid w:val="00DC2210"/>
    <w:rsid w:val="00DF0FC4"/>
    <w:rsid w:val="00E11D39"/>
    <w:rsid w:val="00E27848"/>
    <w:rsid w:val="00E53C00"/>
    <w:rsid w:val="00E75462"/>
    <w:rsid w:val="00E84C73"/>
    <w:rsid w:val="00E87ACE"/>
    <w:rsid w:val="00F83B04"/>
    <w:rsid w:val="00FF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28CF6C"/>
  <w15:chartTrackingRefBased/>
  <w15:docId w15:val="{124BDB83-EDD0-497D-8300-985777E6A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F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C3C"/>
  </w:style>
  <w:style w:type="paragraph" w:styleId="Footer">
    <w:name w:val="footer"/>
    <w:basedOn w:val="Normal"/>
    <w:link w:val="FooterChar"/>
    <w:uiPriority w:val="99"/>
    <w:unhideWhenUsed/>
    <w:rsid w:val="00703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C3C"/>
  </w:style>
  <w:style w:type="character" w:styleId="LineNumber">
    <w:name w:val="line number"/>
    <w:basedOn w:val="DefaultParagraphFont"/>
    <w:uiPriority w:val="99"/>
    <w:semiHidden/>
    <w:unhideWhenUsed/>
    <w:rsid w:val="00DF0FC4"/>
  </w:style>
  <w:style w:type="table" w:styleId="TableGrid">
    <w:name w:val="Table Grid"/>
    <w:basedOn w:val="TableNormal"/>
    <w:uiPriority w:val="39"/>
    <w:rsid w:val="00124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24F67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124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67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_DPS%20Branding%20&amp;%20Logos\Branded%20Materials\DPS\DPS%20Letterhead\DPS_Letterhead_Template_Generi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179F592420C4E3C96CA0461164F03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F30C0-505A-41F0-B9DE-F3330A401C2F}"/>
      </w:docPartPr>
      <w:docPartBody>
        <w:p w:rsidR="00E808E6" w:rsidRDefault="007D655A" w:rsidP="007D655A">
          <w:pPr>
            <w:pStyle w:val="7179F592420C4E3C96CA0461164F03AE1"/>
          </w:pPr>
          <w:r w:rsidRPr="005B3AE6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DBBDC21308B64FA8B4715EE4A8A77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E1CE8-2155-49AA-821E-8E011F4A0237}"/>
      </w:docPartPr>
      <w:docPartBody>
        <w:p w:rsidR="00E10809" w:rsidRDefault="007D655A" w:rsidP="007D655A">
          <w:pPr>
            <w:pStyle w:val="DBBDC21308B64FA8B4715EE4A8A77523"/>
          </w:pPr>
          <w:r w:rsidRPr="005B3AE6">
            <w:rPr>
              <w:rStyle w:val="PlaceholderText"/>
              <w:rFonts w:cstheme="minorHAnsi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">
    <w:altName w:val="Arial"/>
    <w:charset w:val="00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B8F"/>
    <w:rsid w:val="00067B8F"/>
    <w:rsid w:val="005B5474"/>
    <w:rsid w:val="005E600F"/>
    <w:rsid w:val="007A10DB"/>
    <w:rsid w:val="007D655A"/>
    <w:rsid w:val="007E0F4C"/>
    <w:rsid w:val="00936B67"/>
    <w:rsid w:val="00954FE7"/>
    <w:rsid w:val="00B158D1"/>
    <w:rsid w:val="00C713BE"/>
    <w:rsid w:val="00DA77F9"/>
    <w:rsid w:val="00E10809"/>
    <w:rsid w:val="00E8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D655A"/>
    <w:rPr>
      <w:color w:val="808080"/>
    </w:rPr>
  </w:style>
  <w:style w:type="paragraph" w:customStyle="1" w:styleId="DBBDC21308B64FA8B4715EE4A8A77523">
    <w:name w:val="DBBDC21308B64FA8B4715EE4A8A77523"/>
    <w:rsid w:val="007D655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79F592420C4E3C96CA0461164F03AE1">
    <w:name w:val="7179F592420C4E3C96CA0461164F03AE1"/>
    <w:rsid w:val="007D655A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02A6D-BBBF-47DF-8667-A8C8B4F48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DPS_Letterhead_Template_Generic.dotx</Template>
  <TotalTime>3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German, Nicholas K.</dc:creator>
  <cp:keywords/>
  <dc:description/>
  <cp:lastModifiedBy>Curry, Serphia D.</cp:lastModifiedBy>
  <cp:revision>2</cp:revision>
  <cp:lastPrinted>2026-06-22T14:55:00Z</cp:lastPrinted>
  <dcterms:created xsi:type="dcterms:W3CDTF">2026-06-23T19:22:00Z</dcterms:created>
  <dcterms:modified xsi:type="dcterms:W3CDTF">2026-06-23T19:22:00Z</dcterms:modified>
</cp:coreProperties>
</file>